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13675450_31-p-fon-dlya-prezentatsii-kinolenta-46" recolor="t" type="frame"/>
    </v:background>
  </w:background>
  <w:body>
    <w:p w:rsidR="00FC2A70" w:rsidRPr="00A73BE4" w:rsidRDefault="00127251">
      <w:pPr>
        <w:rPr>
          <w:rFonts w:ascii="Tahoma" w:hAnsi="Tahoma"/>
          <w:b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7555457" cy="10683417"/>
            <wp:effectExtent l="19050" t="0" r="7393" b="0"/>
            <wp:docPr id="1" name="Рисунок 0" descr="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7372" cy="1071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41E" w:rsidRPr="0058041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2" o:spid="_x0000_s1026" type="#_x0000_t202" style="position:absolute;margin-left:-7.5pt;margin-top:2.15pt;width:612.5pt;height:842.5pt;z-index:251657728;visibility:visible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" filled="f" stroked="f">
            <v:path arrowok="t"/>
            <v:textbox style="mso-next-textbox:# 2">
              <w:txbxContent>
                <w:p w:rsidR="00127251" w:rsidRPr="005C53D3" w:rsidRDefault="00127251" w:rsidP="000C730B">
                  <w:pPr>
                    <w:spacing w:after="0"/>
                    <w:rPr>
                      <w:rFonts w:ascii="Arial Black" w:hAnsi="Arial Black" w:cs="Arial"/>
                      <w:b/>
                      <w:sz w:val="16"/>
                      <w:szCs w:val="16"/>
                      <w:shd w:val="clear" w:color="auto" w:fill="FFFFFF"/>
                    </w:rPr>
                  </w:pPr>
                </w:p>
                <w:p w:rsidR="00127251" w:rsidRDefault="00127251" w:rsidP="000C730B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36"/>
                      <w:szCs w:val="36"/>
                      <w:shd w:val="clear" w:color="auto" w:fill="FFFFFF"/>
                      <w:lang w:val="en-US"/>
                    </w:rPr>
                  </w:pPr>
                </w:p>
                <w:p w:rsidR="00127251" w:rsidRPr="0071178A" w:rsidRDefault="00127251" w:rsidP="000C730B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36"/>
                      <w:szCs w:val="36"/>
                      <w:shd w:val="clear" w:color="auto" w:fill="FFFFFF"/>
                    </w:rPr>
                  </w:pPr>
                  <w:r w:rsidRPr="0071178A">
                    <w:rPr>
                      <w:rFonts w:ascii="Arial Black" w:hAnsi="Arial Black" w:cs="Arial"/>
                      <w:b/>
                      <w:sz w:val="36"/>
                      <w:szCs w:val="36"/>
                      <w:shd w:val="clear" w:color="auto" w:fill="FFFFFF"/>
                    </w:rPr>
                    <w:t xml:space="preserve"> РАСПИСАНИЕ СЕАНСОВ В КИНОЗАЛЕ "СЕМЕЙНЫЙ" </w:t>
                  </w:r>
                </w:p>
                <w:p w:rsidR="00127251" w:rsidRPr="000872ED" w:rsidRDefault="00127251" w:rsidP="000872ED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 xml:space="preserve">С 20  </w:t>
                  </w: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  <w:lang w:val="tt-RU"/>
                    </w:rPr>
                    <w:t xml:space="preserve">по </w:t>
                  </w: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>21</w:t>
                  </w: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  <w:lang w:val="tt-RU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  <w:t>октября 2022 года</w:t>
                  </w:r>
                </w:p>
                <w:p w:rsidR="00127251" w:rsidRPr="006A56F2" w:rsidRDefault="00127251" w:rsidP="00B7600B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</w:p>
                <w:p w:rsidR="00127251" w:rsidRPr="00A042C6" w:rsidRDefault="00127251" w:rsidP="00875B40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09:10 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 w:rsidR="00D23B66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«Тачки 4: н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а дороге</w:t>
                  </w:r>
                  <w:r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- 150 руб.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2D</w:t>
                  </w:r>
                  <w:r w:rsidR="00A042C6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  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4430B6">
                    <w:rPr>
                      <w:rFonts w:ascii="Arial Black" w:hAnsi="Arial Black" w:cs="Arial"/>
                      <w:b/>
                      <w:color w:val="FF0000"/>
                      <w:sz w:val="32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127251" w:rsidRDefault="00127251" w:rsidP="00A84FBD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( мультфильм,</w:t>
                  </w:r>
                  <w:r w:rsid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приключения, комедия, США, продолж.-1ч 8 мин.,6+)</w:t>
                  </w:r>
                </w:p>
                <w:p w:rsidR="00127251" w:rsidRDefault="00127251" w:rsidP="00A84FBD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</w:t>
                  </w:r>
                </w:p>
                <w:p w:rsidR="00127251" w:rsidRDefault="00127251" w:rsidP="00E319C8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10:35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</w:t>
                  </w:r>
                  <w:r w:rsidRPr="00276BE9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Мой тигр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» </w:t>
                  </w:r>
                  <w:r w:rsidRP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1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50</w:t>
                  </w:r>
                  <w:r w:rsidRPr="00A84FBD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руб.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Pr="00397C81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  <w:lang w:val="en-US"/>
                    </w:rPr>
                    <w:t>D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2F56BE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       </w:t>
                  </w: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    </w:t>
                  </w:r>
                </w:p>
                <w:p w:rsidR="00127251" w:rsidRDefault="00127251" w:rsidP="00E319C8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( семейный фильм, приключения, Италия, продолж.-1ч 36 мин.,6+)</w:t>
                  </w:r>
                </w:p>
                <w:p w:rsidR="00127251" w:rsidRDefault="00127251" w:rsidP="00E319C8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</w:t>
                  </w:r>
                </w:p>
                <w:p w:rsidR="00127251" w:rsidRDefault="00127251" w:rsidP="009A2B50">
                  <w:pPr>
                    <w:spacing w:after="0" w:line="240" w:lineRule="atLeast"/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12:30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«Иван Семенов: школьный переполох</w:t>
                  </w:r>
                  <w:r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150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127251" w:rsidRPr="000872ED" w:rsidRDefault="00127251" w:rsidP="009A2B5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руб.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Pr="00C72FF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D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Пуш</w:t>
                  </w:r>
                  <w:proofErr w:type="spellEnd"/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. карта</w:t>
                  </w:r>
                  <w:r w:rsidRPr="004430B6">
                    <w:rPr>
                      <w:rFonts w:ascii="Arial Black" w:hAnsi="Arial Black" w:cs="Arial"/>
                      <w:b/>
                      <w:color w:val="FF0000"/>
                      <w:sz w:val="32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</w:p>
                <w:p w:rsidR="00127251" w:rsidRDefault="00127251" w:rsidP="009A2B50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( комедия,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семейный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 Россия, продолж-1ч 35 мин.,6+)</w:t>
                  </w:r>
                </w:p>
                <w:p w:rsidR="00127251" w:rsidRDefault="00127251" w:rsidP="009A2B5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127251" w:rsidRPr="000872ED" w:rsidRDefault="00127251" w:rsidP="00D4134A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14:25 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«Я краснею</w:t>
                  </w:r>
                  <w:r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150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руб.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Pr="00C72FF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D</w:t>
                  </w:r>
                  <w:r w:rsidRPr="00FB4D54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127251" w:rsidRDefault="00127251" w:rsidP="00D4134A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( мультфильм, анимационное приключение,</w:t>
                  </w:r>
                  <w:r w:rsid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США, продолж-1ч 40 мин.,6+)</w:t>
                  </w:r>
                </w:p>
                <w:p w:rsidR="00127251" w:rsidRDefault="00127251" w:rsidP="00301B47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</w:p>
                <w:p w:rsidR="00127251" w:rsidRPr="00874E42" w:rsidRDefault="00127251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16:25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</w:t>
                  </w:r>
                  <w:proofErr w:type="spellStart"/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Лавстори</w:t>
                  </w:r>
                  <w:proofErr w:type="spellEnd"/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»-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</w:t>
                  </w:r>
                  <w:r w:rsidRPr="000D2769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0 руб.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>2</w:t>
                  </w:r>
                  <w:r w:rsidRPr="008D54C8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>D</w:t>
                  </w:r>
                  <w:r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Пуш</w:t>
                  </w:r>
                  <w:proofErr w:type="spellEnd"/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. карта</w:t>
                  </w:r>
                  <w:r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  </w:t>
                  </w:r>
                </w:p>
                <w:p w:rsidR="00127251" w:rsidRPr="002312BA" w:rsidRDefault="00127251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( фильм</w:t>
                  </w: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мелодрама, комедия, Россия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продолж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. – 1ч 30 мин.,16</w:t>
                  </w: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+)</w:t>
                  </w:r>
                </w:p>
                <w:p w:rsidR="00127251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     </w:t>
                  </w: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    </w:t>
                  </w:r>
                </w:p>
                <w:p w:rsidR="00127251" w:rsidRPr="00936671" w:rsidRDefault="00127251" w:rsidP="00B4589C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18:20 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–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«Сердце Пармы</w:t>
                  </w:r>
                  <w:r w:rsidRPr="00C72FF0"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»</w:t>
                  </w: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>-</w:t>
                  </w:r>
                  <w:r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>150</w:t>
                  </w:r>
                  <w:r w:rsidRPr="00C72FF0">
                    <w:rPr>
                      <w:rFonts w:ascii="Arial Black" w:hAnsi="Arial Black" w:cs="Arial"/>
                      <w:sz w:val="40"/>
                      <w:szCs w:val="40"/>
                      <w:shd w:val="clear" w:color="auto" w:fill="FFFFFF"/>
                    </w:rPr>
                    <w:t xml:space="preserve"> руб.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2</w:t>
                  </w:r>
                  <w:r w:rsidRPr="00C72FF0"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>D</w:t>
                  </w:r>
                  <w:r w:rsidRPr="004430B6">
                    <w:rPr>
                      <w:rFonts w:ascii="Arial Black" w:hAnsi="Arial Black" w:cs="Arial"/>
                      <w:b/>
                      <w:color w:val="FF0000"/>
                      <w:sz w:val="32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Пуш.карта</w:t>
                  </w:r>
                </w:p>
                <w:p w:rsidR="00127251" w:rsidRDefault="00127251" w:rsidP="00B4589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( исторический фильм, драма, Россия, продолж-1ч58 мин.,16+)</w:t>
                  </w:r>
                </w:p>
                <w:p w:rsidR="00127251" w:rsidRDefault="00127251" w:rsidP="00301B47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127251" w:rsidRPr="00E04908" w:rsidRDefault="00127251" w:rsidP="00301B47">
                  <w:pPr>
                    <w:spacing w:after="0" w:line="240" w:lineRule="atLeast"/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  </w:t>
                  </w: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21:20</w:t>
                  </w:r>
                  <w:r>
                    <w:rPr>
                      <w:rFonts w:ascii="Arial Black" w:hAnsi="Arial Black" w:cs="Arial"/>
                      <w:b/>
                      <w:color w:val="000000" w:themeColor="text1"/>
                      <w:sz w:val="40"/>
                      <w:szCs w:val="40"/>
                      <w:shd w:val="clear" w:color="auto" w:fill="FFFFFF"/>
                    </w:rPr>
                    <w:t>-«Ночной оборотень»-170 руб.</w:t>
                  </w: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2D</w:t>
                  </w:r>
                </w:p>
                <w:p w:rsidR="00127251" w:rsidRPr="004D4665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</w:t>
                  </w:r>
                  <w:r w:rsid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( </w:t>
                  </w:r>
                  <w:r w:rsidRP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ужасы,</w:t>
                  </w:r>
                  <w:r w:rsid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комедия,</w:t>
                  </w:r>
                  <w:r w:rsid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США,</w:t>
                  </w:r>
                  <w:r w:rsid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4D4665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продолж-52 мин.,18+)</w:t>
                  </w:r>
                </w:p>
                <w:p w:rsidR="00127251" w:rsidRPr="00936671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color w:val="FF0000"/>
                      <w:sz w:val="40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40"/>
                      <w:szCs w:val="28"/>
                      <w:shd w:val="clear" w:color="auto" w:fill="FFFFFF"/>
                    </w:rPr>
                    <w:t xml:space="preserve">        </w:t>
                  </w:r>
                </w:p>
                <w:p w:rsidR="00127251" w:rsidRPr="00FC4A0C" w:rsidRDefault="00127251" w:rsidP="00FC4A0C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32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Билеты можно </w:t>
                  </w:r>
                  <w:proofErr w:type="spellStart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>преобрести</w:t>
                  </w:r>
                  <w:proofErr w:type="spellEnd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 по адресу: с</w:t>
                  </w:r>
                  <w:proofErr w:type="gramStart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>.Ч</w:t>
                  </w:r>
                  <w:proofErr w:type="gramEnd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екмагуш, ул. Ленина 68(здание ЦДТ) перед </w:t>
                  </w:r>
                  <w:proofErr w:type="spellStart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>сеансами.По</w:t>
                  </w:r>
                  <w:proofErr w:type="spellEnd"/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 xml:space="preserve"> всем вопросам звоните по тел. 8 9374925186; 8 9870263887</w:t>
                  </w:r>
                </w:p>
                <w:p w:rsidR="00127251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</w:p>
                <w:p w:rsidR="00127251" w:rsidRPr="001B739C" w:rsidRDefault="00127251" w:rsidP="00A84FBD">
                  <w:pPr>
                    <w:spacing w:after="0" w:line="240" w:lineRule="atLeast"/>
                    <w:rPr>
                      <w:rFonts w:ascii="Times New Roman" w:hAnsi="Times New Roman"/>
                      <w:b/>
                      <w:color w:val="000000"/>
                      <w:sz w:val="32"/>
                      <w:szCs w:val="36"/>
                      <w:shd w:val="clear" w:color="auto" w:fill="FFFFFF"/>
                    </w:rPr>
                  </w:pPr>
                </w:p>
                <w:p w:rsidR="00127251" w:rsidRPr="00FC4A0C" w:rsidRDefault="00127251" w:rsidP="00FC4A0C">
                  <w:pPr>
                    <w:spacing w:after="0" w:line="240" w:lineRule="atLeast"/>
                    <w:jc w:val="center"/>
                    <w:rPr>
                      <w:rFonts w:ascii="Arial Black" w:hAnsi="Arial Black" w:cs="Arial"/>
                      <w:b/>
                      <w:sz w:val="40"/>
                      <w:szCs w:val="40"/>
                      <w:shd w:val="clear" w:color="auto" w:fill="FFFFFF"/>
                    </w:rPr>
                  </w:pPr>
                  <w:r w:rsidRPr="00FC4A0C">
                    <w:rPr>
                      <w:rFonts w:ascii="Times New Roman" w:hAnsi="Times New Roman"/>
                      <w:b/>
                      <w:sz w:val="36"/>
                      <w:szCs w:val="36"/>
                      <w:shd w:val="clear" w:color="auto" w:fill="FFFFFF"/>
                    </w:rPr>
                    <w:t>Выходной – понедельник</w:t>
                  </w:r>
                </w:p>
                <w:p w:rsidR="00127251" w:rsidRDefault="00127251" w:rsidP="001A706C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</w:p>
                <w:p w:rsidR="00127251" w:rsidRPr="00B4589C" w:rsidRDefault="00127251" w:rsidP="00874E42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127251" w:rsidRPr="001A706C" w:rsidRDefault="00127251" w:rsidP="001A706C">
                  <w:pPr>
                    <w:spacing w:after="0" w:line="240" w:lineRule="atLeast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</w:p>
                <w:p w:rsidR="00127251" w:rsidRDefault="00127251" w:rsidP="00874E42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</w:p>
                <w:p w:rsidR="00127251" w:rsidRPr="00D97D85" w:rsidRDefault="00127251" w:rsidP="00874E42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127251" w:rsidRPr="002312BA" w:rsidRDefault="00127251" w:rsidP="00557996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  <w:r w:rsidRPr="002F56BE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  </w:t>
                  </w: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</w:t>
                  </w:r>
                </w:p>
                <w:p w:rsidR="00127251" w:rsidRDefault="00127251" w:rsidP="00557996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</w:p>
                <w:p w:rsidR="00127251" w:rsidRPr="002312BA" w:rsidRDefault="00127251" w:rsidP="001A706C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127251" w:rsidRPr="002312BA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127251" w:rsidRPr="0009517F" w:rsidRDefault="00127251" w:rsidP="00874E4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Билеты можно </w:t>
                  </w:r>
                  <w:proofErr w:type="spellStart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преобрести</w:t>
                  </w:r>
                  <w:proofErr w:type="spellEnd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по адресу: с</w:t>
                  </w:r>
                  <w:proofErr w:type="gramStart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.Ч</w:t>
                  </w:r>
                  <w:proofErr w:type="gramEnd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екмагуш, ул. Ленина 68 (здание ЦДТ) перед сеансами. По всем вопросам звоните </w:t>
                  </w:r>
                  <w:proofErr w:type="gramStart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по</w:t>
                  </w:r>
                  <w:proofErr w:type="gramEnd"/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тел.7-937-4925186,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7-987-02638</w:t>
                  </w:r>
                  <w:r w:rsidRPr="0009517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87</w:t>
                  </w:r>
                </w:p>
                <w:p w:rsidR="00127251" w:rsidRPr="002312BA" w:rsidRDefault="00127251" w:rsidP="00874E42">
                  <w:pPr>
                    <w:spacing w:after="0" w:line="240" w:lineRule="atLeast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 </w:t>
                  </w:r>
                </w:p>
                <w:p w:rsidR="00127251" w:rsidRPr="0009517F" w:rsidRDefault="00127251" w:rsidP="00874E4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09517F"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Выходной- понедельник</w:t>
                  </w:r>
                </w:p>
                <w:p w:rsidR="00127251" w:rsidRPr="00301B47" w:rsidRDefault="00127251" w:rsidP="00874E42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127251" w:rsidRPr="001B739C" w:rsidRDefault="00127251" w:rsidP="004723B1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127251" w:rsidRPr="00874E42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</w:t>
                  </w:r>
                </w:p>
                <w:p w:rsidR="00127251" w:rsidRPr="00301B47" w:rsidRDefault="00127251" w:rsidP="00397C81">
                  <w:pPr>
                    <w:spacing w:after="0" w:line="240" w:lineRule="atLeast"/>
                    <w:rPr>
                      <w:rFonts w:ascii="Arial Black" w:hAnsi="Arial Black" w:cs="Arial"/>
                      <w:color w:val="000000"/>
                      <w:sz w:val="48"/>
                      <w:szCs w:val="48"/>
                      <w:shd w:val="clear" w:color="auto" w:fill="FFFFFF"/>
                    </w:rPr>
                  </w:pPr>
                </w:p>
                <w:p w:rsidR="00127251" w:rsidRPr="001A706C" w:rsidRDefault="00127251" w:rsidP="00301B47">
                  <w:pPr>
                    <w:spacing w:after="0" w:line="240" w:lineRule="atLeast"/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</w:t>
                  </w:r>
                </w:p>
                <w:p w:rsidR="00127251" w:rsidRPr="00D94148" w:rsidRDefault="00127251" w:rsidP="00BF0440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127251" w:rsidRPr="00301B47" w:rsidRDefault="00127251" w:rsidP="007A7E77">
                  <w:pPr>
                    <w:spacing w:after="0" w:line="240" w:lineRule="atLeast"/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127251" w:rsidRPr="006C47A0" w:rsidRDefault="00127251" w:rsidP="006C47A0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Билеты можно </w:t>
                  </w:r>
                  <w:proofErr w:type="spellStart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преобрести</w:t>
                  </w:r>
                  <w:proofErr w:type="spellEnd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по адресу: с</w:t>
                  </w:r>
                  <w:proofErr w:type="gramStart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.Ч</w:t>
                  </w:r>
                  <w:proofErr w:type="gramEnd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екмагуш, ул. Ленина 68 (здание ЦДТ) перед сеансами. По всем вопросам звоните </w:t>
                  </w:r>
                  <w:proofErr w:type="gramStart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по</w:t>
                  </w:r>
                  <w:proofErr w:type="gramEnd"/>
                  <w:r w:rsidRPr="006C47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тел. 7-937-492-51-86, 7-987-026-38-87</w:t>
                  </w:r>
                </w:p>
                <w:p w:rsidR="00127251" w:rsidRPr="002312BA" w:rsidRDefault="00127251" w:rsidP="00BF0440">
                  <w:pPr>
                    <w:spacing w:after="0" w:line="240" w:lineRule="atLeast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47A0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 xml:space="preserve">    </w:t>
                  </w:r>
                </w:p>
                <w:p w:rsidR="00127251" w:rsidRPr="006C47A0" w:rsidRDefault="00127251" w:rsidP="006C47A0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6C47A0"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Выходной- понедельник</w:t>
                  </w:r>
                </w:p>
                <w:p w:rsidR="00127251" w:rsidRPr="00301B47" w:rsidRDefault="00127251" w:rsidP="00875B40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127251" w:rsidRPr="007A7E77" w:rsidRDefault="00127251" w:rsidP="007A7E77">
                  <w:pPr>
                    <w:spacing w:after="0" w:line="240" w:lineRule="atLeast"/>
                    <w:rPr>
                      <w:rFonts w:ascii="Arial Black" w:hAnsi="Arial Black" w:cs="Arial"/>
                      <w:color w:val="FF0000"/>
                      <w:sz w:val="36"/>
                      <w:szCs w:val="36"/>
                      <w:shd w:val="clear" w:color="auto" w:fill="FFFFFF"/>
                    </w:rPr>
                  </w:pPr>
                </w:p>
                <w:p w:rsidR="00127251" w:rsidRPr="00D97D85" w:rsidRDefault="00127251" w:rsidP="00875B40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Arial Black" w:hAnsi="Arial Black" w:cs="Arial"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</w:t>
                  </w:r>
                </w:p>
                <w:p w:rsidR="00127251" w:rsidRPr="002312BA" w:rsidRDefault="00127251" w:rsidP="000F6823">
                  <w:pPr>
                    <w:spacing w:after="0" w:line="240" w:lineRule="atLeast"/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2312BA">
                    <w:rPr>
                      <w:rFonts w:ascii="Times New Roman" w:hAnsi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</w:p>
                <w:p w:rsidR="00127251" w:rsidRPr="001B739C" w:rsidRDefault="00127251" w:rsidP="001B739C">
                  <w:pPr>
                    <w:spacing w:after="0" w:line="240" w:lineRule="atLeast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</w:t>
                  </w:r>
                </w:p>
                <w:p w:rsidR="00127251" w:rsidRDefault="00127251" w:rsidP="00342124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</w:p>
                <w:p w:rsidR="00127251" w:rsidRDefault="00127251" w:rsidP="00342124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</w:t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 xml:space="preserve">Билеты можно приобрести по адресу: </w:t>
                  </w:r>
                  <w:proofErr w:type="spellStart"/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>Чекмагушевский</w:t>
                  </w:r>
                  <w:proofErr w:type="spellEnd"/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 xml:space="preserve"> район,</w:t>
                  </w:r>
                </w:p>
                <w:p w:rsidR="00127251" w:rsidRDefault="00127251" w:rsidP="00342124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  <w:t>село Чекмагуш, ул. Ленина 68 (здание ЦДТ)</w:t>
                  </w:r>
                  <w:proofErr w:type="gramStart"/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>,п</w:t>
                  </w:r>
                  <w:proofErr w:type="gramEnd"/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>еред сеансами.</w:t>
                  </w:r>
                </w:p>
                <w:p w:rsidR="00127251" w:rsidRDefault="00127251" w:rsidP="00342124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  <w:t xml:space="preserve"> По всем вопросам звоните по телефону:7-937-492-51-86, 7-987-026-38-87</w:t>
                  </w:r>
                </w:p>
                <w:p w:rsidR="00127251" w:rsidRPr="00342124" w:rsidRDefault="00127251" w:rsidP="0083627C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    </w:t>
                  </w:r>
                  <w:r>
                    <w:rPr>
                      <w:rFonts w:ascii="Arial" w:hAnsi="Arial"/>
                      <w:b/>
                      <w:sz w:val="32"/>
                      <w:szCs w:val="36"/>
                    </w:rPr>
                    <w:t>Выходной</w:t>
                  </w:r>
                  <w:proofErr w:type="gramStart"/>
                  <w:r>
                    <w:rPr>
                      <w:rFonts w:ascii="Arial" w:hAnsi="Arial"/>
                      <w:b/>
                      <w:sz w:val="32"/>
                      <w:szCs w:val="36"/>
                    </w:rPr>
                    <w:t xml:space="preserve"> :</w:t>
                  </w:r>
                  <w:proofErr w:type="gramEnd"/>
                  <w:r>
                    <w:rPr>
                      <w:rFonts w:ascii="Arial" w:hAnsi="Arial"/>
                      <w:b/>
                      <w:sz w:val="32"/>
                      <w:szCs w:val="36"/>
                    </w:rPr>
                    <w:t xml:space="preserve"> понедельник</w:t>
                  </w: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                                                                   </w:t>
                  </w:r>
                </w:p>
                <w:p w:rsidR="00127251" w:rsidRPr="00E0681D" w:rsidRDefault="00127251" w:rsidP="00342124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  <w:lang w:val="en-US"/>
                    </w:rPr>
                    <w:t xml:space="preserve"> </w:t>
                  </w:r>
                </w:p>
                <w:p w:rsidR="00127251" w:rsidRPr="00342124" w:rsidRDefault="00127251" w:rsidP="00342124">
                  <w:pPr>
                    <w:spacing w:after="120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                                                                                                                 </w:t>
                  </w:r>
                </w:p>
                <w:p w:rsidR="00127251" w:rsidRPr="009E4D18" w:rsidRDefault="00127251" w:rsidP="009E4D18">
                  <w:pPr>
                    <w:spacing w:after="0"/>
                    <w:jc w:val="center"/>
                    <w:rPr>
                      <w:rFonts w:ascii="Arial Black" w:hAnsi="Arial Black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361E7">
                    <w:rPr>
                      <w:rFonts w:ascii="Bahnschrift SemiBold SemiConden" w:hAnsi="Bahnschrift SemiBold SemiConden" w:cs="Arial"/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</w:r>
                </w:p>
                <w:p w:rsidR="00127251" w:rsidRDefault="00127251" w:rsidP="009E4D18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ab/>
                  </w:r>
                  <w:r>
                    <w:rPr>
                      <w:rFonts w:ascii="Arial Black" w:hAnsi="Arial Black"/>
                      <w:b/>
                      <w:sz w:val="36"/>
                      <w:szCs w:val="36"/>
                    </w:rPr>
                    <w:tab/>
                  </w:r>
                </w:p>
                <w:p w:rsidR="00127251" w:rsidRPr="00342124" w:rsidRDefault="00127251" w:rsidP="009E4D18">
                  <w:pPr>
                    <w:spacing w:after="120"/>
                    <w:rPr>
                      <w:rFonts w:ascii="Arial" w:hAnsi="Arial"/>
                      <w:b/>
                      <w:sz w:val="28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  <w:r>
                    <w:rPr>
                      <w:rFonts w:ascii="Arial" w:hAnsi="Arial"/>
                      <w:b/>
                      <w:sz w:val="28"/>
                      <w:szCs w:val="36"/>
                    </w:rPr>
                    <w:tab/>
                  </w:r>
                </w:p>
              </w:txbxContent>
            </v:textbox>
          </v:shape>
        </w:pict>
      </w:r>
    </w:p>
    <w:sectPr w:rsidR="00FC2A70" w:rsidRPr="00A73BE4" w:rsidSect="000C730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F1509"/>
    <w:multiLevelType w:val="hybridMultilevel"/>
    <w:tmpl w:val="75BC2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attachedTemplate r:id="rId1"/>
  <w:defaultTabStop w:val="708"/>
  <w:characterSpacingControl w:val="doNotCompress"/>
  <w:compat/>
  <w:rsids>
    <w:rsidRoot w:val="006204F2"/>
    <w:rsid w:val="000007CF"/>
    <w:rsid w:val="0000202F"/>
    <w:rsid w:val="0001284C"/>
    <w:rsid w:val="00012B14"/>
    <w:rsid w:val="00013843"/>
    <w:rsid w:val="00026641"/>
    <w:rsid w:val="0003448D"/>
    <w:rsid w:val="000405F8"/>
    <w:rsid w:val="00041A3A"/>
    <w:rsid w:val="00052987"/>
    <w:rsid w:val="00060D1A"/>
    <w:rsid w:val="00065349"/>
    <w:rsid w:val="000657B4"/>
    <w:rsid w:val="00066A69"/>
    <w:rsid w:val="00071FEB"/>
    <w:rsid w:val="000757A1"/>
    <w:rsid w:val="000872ED"/>
    <w:rsid w:val="00090925"/>
    <w:rsid w:val="0009416B"/>
    <w:rsid w:val="0009517F"/>
    <w:rsid w:val="000A0B36"/>
    <w:rsid w:val="000B3DDE"/>
    <w:rsid w:val="000B7B93"/>
    <w:rsid w:val="000C25CC"/>
    <w:rsid w:val="000C70F3"/>
    <w:rsid w:val="000C730B"/>
    <w:rsid w:val="000C7B79"/>
    <w:rsid w:val="000D003B"/>
    <w:rsid w:val="000D1AF9"/>
    <w:rsid w:val="000D249C"/>
    <w:rsid w:val="000D2769"/>
    <w:rsid w:val="000D47BA"/>
    <w:rsid w:val="000E2DC9"/>
    <w:rsid w:val="000E3CBE"/>
    <w:rsid w:val="000E4299"/>
    <w:rsid w:val="000F06C7"/>
    <w:rsid w:val="000F6823"/>
    <w:rsid w:val="00100B22"/>
    <w:rsid w:val="0010122E"/>
    <w:rsid w:val="00107C44"/>
    <w:rsid w:val="0011502A"/>
    <w:rsid w:val="00115AD6"/>
    <w:rsid w:val="001174FF"/>
    <w:rsid w:val="00127251"/>
    <w:rsid w:val="0014010F"/>
    <w:rsid w:val="00147009"/>
    <w:rsid w:val="00156C17"/>
    <w:rsid w:val="001639D7"/>
    <w:rsid w:val="00172472"/>
    <w:rsid w:val="00172B19"/>
    <w:rsid w:val="00183156"/>
    <w:rsid w:val="00192393"/>
    <w:rsid w:val="001A6FD7"/>
    <w:rsid w:val="001A706C"/>
    <w:rsid w:val="001B3C5C"/>
    <w:rsid w:val="001B6C13"/>
    <w:rsid w:val="001B739C"/>
    <w:rsid w:val="001C20C5"/>
    <w:rsid w:val="001C5DBD"/>
    <w:rsid w:val="001D0CDB"/>
    <w:rsid w:val="001D3238"/>
    <w:rsid w:val="001D3CE9"/>
    <w:rsid w:val="001D73E9"/>
    <w:rsid w:val="001F2793"/>
    <w:rsid w:val="001F5760"/>
    <w:rsid w:val="002014FA"/>
    <w:rsid w:val="00207E3D"/>
    <w:rsid w:val="00213BA9"/>
    <w:rsid w:val="002204F5"/>
    <w:rsid w:val="002268E9"/>
    <w:rsid w:val="0022755E"/>
    <w:rsid w:val="002312BA"/>
    <w:rsid w:val="00237D53"/>
    <w:rsid w:val="00245D1A"/>
    <w:rsid w:val="0025370B"/>
    <w:rsid w:val="002542BF"/>
    <w:rsid w:val="00260B9B"/>
    <w:rsid w:val="00261513"/>
    <w:rsid w:val="00276BE9"/>
    <w:rsid w:val="00280D75"/>
    <w:rsid w:val="00286C72"/>
    <w:rsid w:val="002967D4"/>
    <w:rsid w:val="0029774B"/>
    <w:rsid w:val="002A3ED8"/>
    <w:rsid w:val="002B7D25"/>
    <w:rsid w:val="002C6CA8"/>
    <w:rsid w:val="002C7828"/>
    <w:rsid w:val="002D2C90"/>
    <w:rsid w:val="002D469B"/>
    <w:rsid w:val="002F3A93"/>
    <w:rsid w:val="002F56BE"/>
    <w:rsid w:val="002F6638"/>
    <w:rsid w:val="002F7FBF"/>
    <w:rsid w:val="00301B47"/>
    <w:rsid w:val="0030478C"/>
    <w:rsid w:val="003071C0"/>
    <w:rsid w:val="00312315"/>
    <w:rsid w:val="00315996"/>
    <w:rsid w:val="0031637A"/>
    <w:rsid w:val="00316765"/>
    <w:rsid w:val="0031702B"/>
    <w:rsid w:val="0032077A"/>
    <w:rsid w:val="0032537D"/>
    <w:rsid w:val="00332222"/>
    <w:rsid w:val="00335E14"/>
    <w:rsid w:val="00341B34"/>
    <w:rsid w:val="00342124"/>
    <w:rsid w:val="00345532"/>
    <w:rsid w:val="00350988"/>
    <w:rsid w:val="00355A2A"/>
    <w:rsid w:val="00360892"/>
    <w:rsid w:val="0036286C"/>
    <w:rsid w:val="00364768"/>
    <w:rsid w:val="00364AD8"/>
    <w:rsid w:val="0036556D"/>
    <w:rsid w:val="00365630"/>
    <w:rsid w:val="003664A0"/>
    <w:rsid w:val="00371CF2"/>
    <w:rsid w:val="00373118"/>
    <w:rsid w:val="0038565D"/>
    <w:rsid w:val="00392308"/>
    <w:rsid w:val="00397C81"/>
    <w:rsid w:val="003A1E4E"/>
    <w:rsid w:val="003A57B2"/>
    <w:rsid w:val="003C03BA"/>
    <w:rsid w:val="003E38C9"/>
    <w:rsid w:val="003E67EF"/>
    <w:rsid w:val="003F0A0E"/>
    <w:rsid w:val="003F40A1"/>
    <w:rsid w:val="003F6927"/>
    <w:rsid w:val="003F746C"/>
    <w:rsid w:val="00401D40"/>
    <w:rsid w:val="00417399"/>
    <w:rsid w:val="00417C57"/>
    <w:rsid w:val="00425AD0"/>
    <w:rsid w:val="0043576F"/>
    <w:rsid w:val="00440404"/>
    <w:rsid w:val="004430B6"/>
    <w:rsid w:val="004479A8"/>
    <w:rsid w:val="00455AB2"/>
    <w:rsid w:val="00465CD2"/>
    <w:rsid w:val="004723B1"/>
    <w:rsid w:val="004754FF"/>
    <w:rsid w:val="00476350"/>
    <w:rsid w:val="00477AE9"/>
    <w:rsid w:val="00481CF0"/>
    <w:rsid w:val="00490473"/>
    <w:rsid w:val="00493AA9"/>
    <w:rsid w:val="00495226"/>
    <w:rsid w:val="004A32D1"/>
    <w:rsid w:val="004B2EE9"/>
    <w:rsid w:val="004B4EF5"/>
    <w:rsid w:val="004C0F14"/>
    <w:rsid w:val="004D26A7"/>
    <w:rsid w:val="004D3D61"/>
    <w:rsid w:val="004D4665"/>
    <w:rsid w:val="004D573A"/>
    <w:rsid w:val="004D7073"/>
    <w:rsid w:val="004E39D3"/>
    <w:rsid w:val="004F0CD9"/>
    <w:rsid w:val="004F13EC"/>
    <w:rsid w:val="004F4380"/>
    <w:rsid w:val="004F748F"/>
    <w:rsid w:val="005002CB"/>
    <w:rsid w:val="00505722"/>
    <w:rsid w:val="005105FF"/>
    <w:rsid w:val="00516B71"/>
    <w:rsid w:val="00525D2B"/>
    <w:rsid w:val="005300FA"/>
    <w:rsid w:val="0054211C"/>
    <w:rsid w:val="00545967"/>
    <w:rsid w:val="0054598D"/>
    <w:rsid w:val="00557996"/>
    <w:rsid w:val="00557B2A"/>
    <w:rsid w:val="00570A18"/>
    <w:rsid w:val="0058041E"/>
    <w:rsid w:val="00584971"/>
    <w:rsid w:val="0059667B"/>
    <w:rsid w:val="005A1E6D"/>
    <w:rsid w:val="005B370B"/>
    <w:rsid w:val="005B433D"/>
    <w:rsid w:val="005B7E94"/>
    <w:rsid w:val="005D513B"/>
    <w:rsid w:val="005E577D"/>
    <w:rsid w:val="00600FA7"/>
    <w:rsid w:val="0060263A"/>
    <w:rsid w:val="006131B5"/>
    <w:rsid w:val="00617AAE"/>
    <w:rsid w:val="006204F2"/>
    <w:rsid w:val="00621531"/>
    <w:rsid w:val="00621F9E"/>
    <w:rsid w:val="00626FE9"/>
    <w:rsid w:val="00630D2D"/>
    <w:rsid w:val="00635A0B"/>
    <w:rsid w:val="00635DB3"/>
    <w:rsid w:val="006436D7"/>
    <w:rsid w:val="00644B9D"/>
    <w:rsid w:val="00646C36"/>
    <w:rsid w:val="00647520"/>
    <w:rsid w:val="00662194"/>
    <w:rsid w:val="00664B8C"/>
    <w:rsid w:val="00667D9F"/>
    <w:rsid w:val="00674A8D"/>
    <w:rsid w:val="00680F31"/>
    <w:rsid w:val="00681551"/>
    <w:rsid w:val="0069226A"/>
    <w:rsid w:val="00693888"/>
    <w:rsid w:val="006A56F2"/>
    <w:rsid w:val="006C1000"/>
    <w:rsid w:val="006C26F0"/>
    <w:rsid w:val="006C47A0"/>
    <w:rsid w:val="006D4877"/>
    <w:rsid w:val="006E2BFA"/>
    <w:rsid w:val="006E6DC7"/>
    <w:rsid w:val="006F01F2"/>
    <w:rsid w:val="006F04B9"/>
    <w:rsid w:val="006F6E7E"/>
    <w:rsid w:val="006F7076"/>
    <w:rsid w:val="00703AF1"/>
    <w:rsid w:val="0071178A"/>
    <w:rsid w:val="0071279B"/>
    <w:rsid w:val="007170D4"/>
    <w:rsid w:val="0072483B"/>
    <w:rsid w:val="00732F5A"/>
    <w:rsid w:val="00734B2C"/>
    <w:rsid w:val="007351D7"/>
    <w:rsid w:val="00735C25"/>
    <w:rsid w:val="0074502B"/>
    <w:rsid w:val="00745881"/>
    <w:rsid w:val="0076432F"/>
    <w:rsid w:val="00765F9F"/>
    <w:rsid w:val="00773A77"/>
    <w:rsid w:val="00776107"/>
    <w:rsid w:val="007872AA"/>
    <w:rsid w:val="00792C70"/>
    <w:rsid w:val="00796683"/>
    <w:rsid w:val="007A7E77"/>
    <w:rsid w:val="007D4D1B"/>
    <w:rsid w:val="007D6B6A"/>
    <w:rsid w:val="007E11D8"/>
    <w:rsid w:val="007E1336"/>
    <w:rsid w:val="007E6A3C"/>
    <w:rsid w:val="007E6CE1"/>
    <w:rsid w:val="007F34FA"/>
    <w:rsid w:val="00800444"/>
    <w:rsid w:val="00814A1D"/>
    <w:rsid w:val="0082146A"/>
    <w:rsid w:val="00821F24"/>
    <w:rsid w:val="00830BE6"/>
    <w:rsid w:val="0083627C"/>
    <w:rsid w:val="00836E5E"/>
    <w:rsid w:val="00840D66"/>
    <w:rsid w:val="008421BC"/>
    <w:rsid w:val="00845FA7"/>
    <w:rsid w:val="00854DA6"/>
    <w:rsid w:val="00855B69"/>
    <w:rsid w:val="00866C5F"/>
    <w:rsid w:val="008722FA"/>
    <w:rsid w:val="008731A4"/>
    <w:rsid w:val="00874592"/>
    <w:rsid w:val="00874E42"/>
    <w:rsid w:val="00875B40"/>
    <w:rsid w:val="008767EA"/>
    <w:rsid w:val="00877680"/>
    <w:rsid w:val="00887260"/>
    <w:rsid w:val="00892BE7"/>
    <w:rsid w:val="008A2DE0"/>
    <w:rsid w:val="008A5945"/>
    <w:rsid w:val="008A6DDB"/>
    <w:rsid w:val="008A74CF"/>
    <w:rsid w:val="008B57DD"/>
    <w:rsid w:val="008C53CA"/>
    <w:rsid w:val="008C6098"/>
    <w:rsid w:val="008C685F"/>
    <w:rsid w:val="008D1A6A"/>
    <w:rsid w:val="008D54C8"/>
    <w:rsid w:val="008F08D9"/>
    <w:rsid w:val="008F17B0"/>
    <w:rsid w:val="008F559E"/>
    <w:rsid w:val="008F60C4"/>
    <w:rsid w:val="00903123"/>
    <w:rsid w:val="00913B5B"/>
    <w:rsid w:val="00926BAF"/>
    <w:rsid w:val="00927691"/>
    <w:rsid w:val="0093069C"/>
    <w:rsid w:val="00931D1F"/>
    <w:rsid w:val="00933372"/>
    <w:rsid w:val="00934699"/>
    <w:rsid w:val="00936671"/>
    <w:rsid w:val="00955906"/>
    <w:rsid w:val="00956637"/>
    <w:rsid w:val="009675BA"/>
    <w:rsid w:val="00973F70"/>
    <w:rsid w:val="009806EF"/>
    <w:rsid w:val="00980FC8"/>
    <w:rsid w:val="0098378B"/>
    <w:rsid w:val="0098440F"/>
    <w:rsid w:val="009851C4"/>
    <w:rsid w:val="00986F3D"/>
    <w:rsid w:val="00994BB5"/>
    <w:rsid w:val="009955D2"/>
    <w:rsid w:val="009A2B50"/>
    <w:rsid w:val="009B3D97"/>
    <w:rsid w:val="009B70E9"/>
    <w:rsid w:val="009B7415"/>
    <w:rsid w:val="009B7C1B"/>
    <w:rsid w:val="009C1015"/>
    <w:rsid w:val="009C1BBC"/>
    <w:rsid w:val="009C2E7A"/>
    <w:rsid w:val="009D314E"/>
    <w:rsid w:val="009D3FA4"/>
    <w:rsid w:val="009D6247"/>
    <w:rsid w:val="009E4A4F"/>
    <w:rsid w:val="009E4D18"/>
    <w:rsid w:val="009E58AC"/>
    <w:rsid w:val="009E75AD"/>
    <w:rsid w:val="009F21E0"/>
    <w:rsid w:val="009F46D9"/>
    <w:rsid w:val="00A042C6"/>
    <w:rsid w:val="00A067D7"/>
    <w:rsid w:val="00A111C4"/>
    <w:rsid w:val="00A2259A"/>
    <w:rsid w:val="00A317E7"/>
    <w:rsid w:val="00A40F50"/>
    <w:rsid w:val="00A41D5B"/>
    <w:rsid w:val="00A4243E"/>
    <w:rsid w:val="00A42902"/>
    <w:rsid w:val="00A42A8D"/>
    <w:rsid w:val="00A44FC9"/>
    <w:rsid w:val="00A50474"/>
    <w:rsid w:val="00A72465"/>
    <w:rsid w:val="00A72467"/>
    <w:rsid w:val="00A73BE4"/>
    <w:rsid w:val="00A8139D"/>
    <w:rsid w:val="00A84FBD"/>
    <w:rsid w:val="00A924D1"/>
    <w:rsid w:val="00A95CF3"/>
    <w:rsid w:val="00AA0CBE"/>
    <w:rsid w:val="00AA3823"/>
    <w:rsid w:val="00AB6C55"/>
    <w:rsid w:val="00AC1BE4"/>
    <w:rsid w:val="00AC1E07"/>
    <w:rsid w:val="00AC615E"/>
    <w:rsid w:val="00AD5829"/>
    <w:rsid w:val="00AD690A"/>
    <w:rsid w:val="00AE0879"/>
    <w:rsid w:val="00AE5D0A"/>
    <w:rsid w:val="00AF2CD9"/>
    <w:rsid w:val="00AF3A89"/>
    <w:rsid w:val="00AF496E"/>
    <w:rsid w:val="00B10623"/>
    <w:rsid w:val="00B11722"/>
    <w:rsid w:val="00B16A74"/>
    <w:rsid w:val="00B232A1"/>
    <w:rsid w:val="00B4589C"/>
    <w:rsid w:val="00B45CF9"/>
    <w:rsid w:val="00B53AD9"/>
    <w:rsid w:val="00B53F28"/>
    <w:rsid w:val="00B540B8"/>
    <w:rsid w:val="00B62754"/>
    <w:rsid w:val="00B70D73"/>
    <w:rsid w:val="00B7600B"/>
    <w:rsid w:val="00B76A6A"/>
    <w:rsid w:val="00B844ED"/>
    <w:rsid w:val="00B91E64"/>
    <w:rsid w:val="00B92674"/>
    <w:rsid w:val="00B93E50"/>
    <w:rsid w:val="00BA13C8"/>
    <w:rsid w:val="00BB5518"/>
    <w:rsid w:val="00BC2D52"/>
    <w:rsid w:val="00BC7380"/>
    <w:rsid w:val="00BD2DCB"/>
    <w:rsid w:val="00BD40DF"/>
    <w:rsid w:val="00BF0440"/>
    <w:rsid w:val="00BF0651"/>
    <w:rsid w:val="00BF67E1"/>
    <w:rsid w:val="00BF7DB2"/>
    <w:rsid w:val="00C03792"/>
    <w:rsid w:val="00C0471B"/>
    <w:rsid w:val="00C14815"/>
    <w:rsid w:val="00C151BD"/>
    <w:rsid w:val="00C20735"/>
    <w:rsid w:val="00C23380"/>
    <w:rsid w:val="00C25D17"/>
    <w:rsid w:val="00C3379C"/>
    <w:rsid w:val="00C35641"/>
    <w:rsid w:val="00C357E4"/>
    <w:rsid w:val="00C360DF"/>
    <w:rsid w:val="00C44156"/>
    <w:rsid w:val="00C6034B"/>
    <w:rsid w:val="00C67B49"/>
    <w:rsid w:val="00C72FF0"/>
    <w:rsid w:val="00C77DC9"/>
    <w:rsid w:val="00C83F92"/>
    <w:rsid w:val="00C8615C"/>
    <w:rsid w:val="00C92A47"/>
    <w:rsid w:val="00C9694E"/>
    <w:rsid w:val="00CA00B7"/>
    <w:rsid w:val="00CA6E52"/>
    <w:rsid w:val="00CA76D0"/>
    <w:rsid w:val="00CA7777"/>
    <w:rsid w:val="00CC7300"/>
    <w:rsid w:val="00CD280E"/>
    <w:rsid w:val="00CD5E99"/>
    <w:rsid w:val="00CE529A"/>
    <w:rsid w:val="00CF4E4A"/>
    <w:rsid w:val="00CF6BA7"/>
    <w:rsid w:val="00D029B8"/>
    <w:rsid w:val="00D04650"/>
    <w:rsid w:val="00D23B66"/>
    <w:rsid w:val="00D23FF1"/>
    <w:rsid w:val="00D25643"/>
    <w:rsid w:val="00D305BE"/>
    <w:rsid w:val="00D30E83"/>
    <w:rsid w:val="00D35115"/>
    <w:rsid w:val="00D364EC"/>
    <w:rsid w:val="00D4134A"/>
    <w:rsid w:val="00D46010"/>
    <w:rsid w:val="00D52797"/>
    <w:rsid w:val="00D63238"/>
    <w:rsid w:val="00D661C6"/>
    <w:rsid w:val="00D66EAE"/>
    <w:rsid w:val="00D72894"/>
    <w:rsid w:val="00D909F8"/>
    <w:rsid w:val="00D94148"/>
    <w:rsid w:val="00D961E5"/>
    <w:rsid w:val="00D97D85"/>
    <w:rsid w:val="00DA1A49"/>
    <w:rsid w:val="00DA2137"/>
    <w:rsid w:val="00DB1B50"/>
    <w:rsid w:val="00DB589B"/>
    <w:rsid w:val="00DB5ABB"/>
    <w:rsid w:val="00DB66FC"/>
    <w:rsid w:val="00DC4AE3"/>
    <w:rsid w:val="00DC53D8"/>
    <w:rsid w:val="00DD3772"/>
    <w:rsid w:val="00DD48B9"/>
    <w:rsid w:val="00E00F33"/>
    <w:rsid w:val="00E04908"/>
    <w:rsid w:val="00E04D2E"/>
    <w:rsid w:val="00E0681D"/>
    <w:rsid w:val="00E12365"/>
    <w:rsid w:val="00E254FE"/>
    <w:rsid w:val="00E316F5"/>
    <w:rsid w:val="00E319C8"/>
    <w:rsid w:val="00E32499"/>
    <w:rsid w:val="00E43A88"/>
    <w:rsid w:val="00E65845"/>
    <w:rsid w:val="00E6769D"/>
    <w:rsid w:val="00E7520C"/>
    <w:rsid w:val="00E75BA5"/>
    <w:rsid w:val="00E87995"/>
    <w:rsid w:val="00E915B1"/>
    <w:rsid w:val="00E92DB3"/>
    <w:rsid w:val="00E93F3E"/>
    <w:rsid w:val="00E95114"/>
    <w:rsid w:val="00EA0D84"/>
    <w:rsid w:val="00EA2089"/>
    <w:rsid w:val="00EA6F5E"/>
    <w:rsid w:val="00EC7B05"/>
    <w:rsid w:val="00ED4A6D"/>
    <w:rsid w:val="00ED517C"/>
    <w:rsid w:val="00ED53B0"/>
    <w:rsid w:val="00ED67CD"/>
    <w:rsid w:val="00ED792C"/>
    <w:rsid w:val="00EF2661"/>
    <w:rsid w:val="00F10513"/>
    <w:rsid w:val="00F22D29"/>
    <w:rsid w:val="00F33CA3"/>
    <w:rsid w:val="00F4229C"/>
    <w:rsid w:val="00F54B76"/>
    <w:rsid w:val="00F62A82"/>
    <w:rsid w:val="00F635FD"/>
    <w:rsid w:val="00F63EE0"/>
    <w:rsid w:val="00F65820"/>
    <w:rsid w:val="00F72B53"/>
    <w:rsid w:val="00F840B7"/>
    <w:rsid w:val="00F91B88"/>
    <w:rsid w:val="00F91B8D"/>
    <w:rsid w:val="00F94FFB"/>
    <w:rsid w:val="00FA134F"/>
    <w:rsid w:val="00FB4678"/>
    <w:rsid w:val="00FB4D54"/>
    <w:rsid w:val="00FB546E"/>
    <w:rsid w:val="00FB586D"/>
    <w:rsid w:val="00FB7F03"/>
    <w:rsid w:val="00FC2A70"/>
    <w:rsid w:val="00FC4A0C"/>
    <w:rsid w:val="00FD094C"/>
    <w:rsid w:val="00FD4594"/>
    <w:rsid w:val="00FD7E16"/>
    <w:rsid w:val="00FF0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A7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069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35C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80;&#1085;&#1086;&#1090;&#1077;&#1072;&#1090;&#1088;%20&#1063;&#1077;&#1082;&#1084;&#1072;&#1075;&#1091;&#1096;\Desktop\&#1056;&#1072;&#1089;&#1087;&#1080;&#1089;&#1072;&#1085;&#1080;&#1077;%20&#1089;%2013%20&#1087;&#1086;%2019%20&#1086;&#1082;&#1090;&#1103;&#1073;&#1088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019E8-BB5B-4372-9F87-1E4CD12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с 13 по 19 октября</Template>
  <TotalTime>169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Кинотеатр Чекмагуш</dc:creator>
  <cp:lastModifiedBy>Кинотеатр Чекмагуш</cp:lastModifiedBy>
  <cp:revision>12</cp:revision>
  <dcterms:created xsi:type="dcterms:W3CDTF">2022-10-11T04:48:00Z</dcterms:created>
  <dcterms:modified xsi:type="dcterms:W3CDTF">2022-10-18T15:31:00Z</dcterms:modified>
</cp:coreProperties>
</file>